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0770E" w14:textId="77777777" w:rsidR="00F510B5" w:rsidRPr="00EA75B4" w:rsidRDefault="00F510B5" w:rsidP="00F510B5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4AD432DF" w14:textId="77777777" w:rsidR="00F510B5" w:rsidRPr="00EA75B4" w:rsidRDefault="00F510B5" w:rsidP="00F510B5">
      <w:pPr>
        <w:jc w:val="center"/>
        <w:rPr>
          <w:rFonts w:ascii="Arial" w:hAnsi="Arial" w:cs="Arial"/>
          <w:b/>
          <w:sz w:val="22"/>
          <w:szCs w:val="22"/>
        </w:rPr>
        <w:sectPr w:rsidR="00F510B5" w:rsidRPr="00EA75B4" w:rsidSect="00EF59A9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890" w:right="1440" w:bottom="1440" w:left="1440" w:header="720" w:footer="720" w:gutter="0"/>
          <w:cols w:space="720"/>
          <w:titlePg/>
          <w:docGrid w:linePitch="360"/>
        </w:sectPr>
      </w:pPr>
    </w:p>
    <w:p w14:paraId="7393384A" w14:textId="77777777" w:rsidR="00E84EF2" w:rsidRDefault="00E84EF2" w:rsidP="00CC5EA0">
      <w:pPr>
        <w:jc w:val="center"/>
        <w:rPr>
          <w:rFonts w:ascii="MS Reference Sans Serif" w:hAnsi="MS Reference Sans Serif"/>
          <w:b/>
        </w:rPr>
      </w:pPr>
    </w:p>
    <w:p w14:paraId="1054B832" w14:textId="77777777" w:rsidR="00CC5EA0" w:rsidRPr="008B4C0E" w:rsidRDefault="00CC5EA0" w:rsidP="00CC5EA0">
      <w:pPr>
        <w:jc w:val="center"/>
        <w:rPr>
          <w:rFonts w:ascii="MS Reference Sans Serif" w:hAnsi="MS Reference Sans Serif"/>
          <w:b/>
        </w:rPr>
      </w:pPr>
      <w:r w:rsidRPr="008B4C0E">
        <w:rPr>
          <w:rFonts w:ascii="MS Reference Sans Serif" w:hAnsi="MS Reference Sans Serif"/>
          <w:b/>
        </w:rPr>
        <w:t xml:space="preserve">NOTIFICATION OF INTENT TO AWARD </w:t>
      </w:r>
    </w:p>
    <w:p w14:paraId="1D2B21C5" w14:textId="77777777" w:rsidR="00CC5EA0" w:rsidRPr="008B4C0E" w:rsidRDefault="00CC5EA0" w:rsidP="00CC5EA0">
      <w:pPr>
        <w:jc w:val="center"/>
        <w:rPr>
          <w:rFonts w:ascii="MS Reference Sans Serif" w:hAnsi="MS Reference Sans Serif"/>
          <w:b/>
        </w:rPr>
      </w:pPr>
      <w:r w:rsidRPr="008B4C0E">
        <w:rPr>
          <w:rFonts w:ascii="MS Reference Sans Serif" w:hAnsi="MS Reference Sans Serif"/>
          <w:b/>
        </w:rPr>
        <w:t>CALIFORNIA HEALTH BENEFIT EXCHANGE</w:t>
      </w:r>
    </w:p>
    <w:p w14:paraId="1ABB409C" w14:textId="77777777" w:rsidR="00CC5EA0" w:rsidRPr="008B4C0E" w:rsidRDefault="00CC5EA0" w:rsidP="00CC5EA0">
      <w:pPr>
        <w:jc w:val="center"/>
        <w:rPr>
          <w:rFonts w:ascii="MS Reference Sans Serif" w:hAnsi="MS Reference Sans Serif"/>
        </w:rPr>
      </w:pPr>
    </w:p>
    <w:p w14:paraId="661B8D8F" w14:textId="77777777" w:rsidR="00241FA3" w:rsidRDefault="00241FA3" w:rsidP="00CC5EA0">
      <w:pPr>
        <w:jc w:val="center"/>
        <w:rPr>
          <w:rFonts w:ascii="MS Reference Sans Serif" w:hAnsi="MS Reference Sans Serif"/>
          <w:b/>
        </w:rPr>
      </w:pPr>
    </w:p>
    <w:p w14:paraId="1CAA636F" w14:textId="55405353" w:rsidR="00CC5EA0" w:rsidRPr="00366CC2" w:rsidRDefault="00366CC2" w:rsidP="00CC5EA0">
      <w:pPr>
        <w:jc w:val="center"/>
        <w:rPr>
          <w:rFonts w:ascii="MS Reference Sans Serif" w:hAnsi="MS Reference Sans Serif"/>
          <w:b/>
        </w:rPr>
      </w:pPr>
      <w:r w:rsidRPr="00366CC2">
        <w:rPr>
          <w:rFonts w:ascii="MS Reference Sans Serif" w:hAnsi="MS Reference Sans Serif"/>
          <w:b/>
        </w:rPr>
        <w:t xml:space="preserve">January </w:t>
      </w:r>
      <w:r w:rsidR="00E84EF2">
        <w:rPr>
          <w:rFonts w:ascii="MS Reference Sans Serif" w:hAnsi="MS Reference Sans Serif"/>
          <w:b/>
        </w:rPr>
        <w:t>29</w:t>
      </w:r>
      <w:r w:rsidRPr="00366CC2">
        <w:rPr>
          <w:rFonts w:ascii="MS Reference Sans Serif" w:hAnsi="MS Reference Sans Serif"/>
          <w:b/>
        </w:rPr>
        <w:t>, 2016</w:t>
      </w:r>
    </w:p>
    <w:p w14:paraId="4FB56D18" w14:textId="77777777" w:rsidR="00CC5EA0" w:rsidRPr="00366CC2" w:rsidRDefault="00CC5EA0" w:rsidP="00CC5EA0">
      <w:pPr>
        <w:jc w:val="center"/>
        <w:rPr>
          <w:rFonts w:ascii="MS Reference Sans Serif" w:hAnsi="MS Reference Sans Serif"/>
        </w:rPr>
      </w:pPr>
    </w:p>
    <w:p w14:paraId="60C99EB1" w14:textId="0F952B13" w:rsidR="00E84EF2" w:rsidRDefault="00CC5EA0" w:rsidP="00CC5EA0">
      <w:pPr>
        <w:jc w:val="center"/>
        <w:rPr>
          <w:rFonts w:ascii="MS Reference Sans Serif" w:hAnsi="MS Reference Sans Serif"/>
          <w:b/>
        </w:rPr>
      </w:pPr>
      <w:r w:rsidRPr="00366CC2">
        <w:rPr>
          <w:rFonts w:ascii="MS Reference Sans Serif" w:hAnsi="MS Reference Sans Serif"/>
          <w:b/>
        </w:rPr>
        <w:t xml:space="preserve">SOLICITATION </w:t>
      </w:r>
      <w:r w:rsidR="00E84EF2">
        <w:rPr>
          <w:rFonts w:ascii="MS Reference Sans Serif" w:hAnsi="MS Reference Sans Serif"/>
          <w:b/>
        </w:rPr>
        <w:t>2015-21</w:t>
      </w:r>
      <w:r w:rsidR="00394463" w:rsidRPr="00366CC2">
        <w:rPr>
          <w:rFonts w:ascii="MS Reference Sans Serif" w:hAnsi="MS Reference Sans Serif"/>
          <w:b/>
        </w:rPr>
        <w:t>:</w:t>
      </w:r>
      <w:r w:rsidR="00366CC2" w:rsidRPr="00366CC2">
        <w:rPr>
          <w:rFonts w:ascii="MS Reference Sans Serif" w:hAnsi="MS Reference Sans Serif"/>
          <w:b/>
        </w:rPr>
        <w:t xml:space="preserve"> </w:t>
      </w:r>
      <w:r w:rsidR="00E84EF2">
        <w:rPr>
          <w:rFonts w:ascii="MS Reference Sans Serif" w:hAnsi="MS Reference Sans Serif"/>
          <w:b/>
        </w:rPr>
        <w:t>Chief Actuary</w:t>
      </w:r>
    </w:p>
    <w:p w14:paraId="70226BEC" w14:textId="77777777" w:rsidR="00E84EF2" w:rsidRDefault="00E84EF2" w:rsidP="00CC5EA0">
      <w:pPr>
        <w:jc w:val="center"/>
        <w:rPr>
          <w:rFonts w:ascii="MS Reference Sans Serif" w:hAnsi="MS Reference Sans Serif"/>
          <w:b/>
        </w:rPr>
      </w:pPr>
    </w:p>
    <w:p w14:paraId="7F29EAFE" w14:textId="31D9E78F" w:rsidR="00CC5EA0" w:rsidRPr="00366CC2" w:rsidRDefault="00CC5EA0" w:rsidP="00CC5EA0">
      <w:pPr>
        <w:jc w:val="center"/>
        <w:rPr>
          <w:rFonts w:ascii="MS Reference Sans Serif" w:hAnsi="MS Reference Sans Serif"/>
          <w:b/>
        </w:rPr>
      </w:pPr>
      <w:r w:rsidRPr="00366CC2">
        <w:rPr>
          <w:rFonts w:ascii="MS Reference Sans Serif" w:hAnsi="MS Reference Sans Serif"/>
          <w:b/>
        </w:rPr>
        <w:t>NOTICE OF INTENT TO AWARD</w:t>
      </w:r>
    </w:p>
    <w:p w14:paraId="569FB2F9" w14:textId="77777777" w:rsidR="005E0A08" w:rsidRPr="00366CC2" w:rsidRDefault="005E0A08" w:rsidP="00CC5EA0">
      <w:pPr>
        <w:jc w:val="center"/>
        <w:rPr>
          <w:rFonts w:ascii="MS Reference Sans Serif" w:hAnsi="MS Reference Sans Serif"/>
          <w:b/>
        </w:rPr>
      </w:pPr>
    </w:p>
    <w:p w14:paraId="0629151A" w14:textId="77777777" w:rsidR="00CC5EA0" w:rsidRPr="00366CC2" w:rsidRDefault="00CC5EA0" w:rsidP="00CC5EA0">
      <w:pPr>
        <w:jc w:val="center"/>
        <w:rPr>
          <w:rFonts w:ascii="MS Reference Sans Serif" w:hAnsi="MS Reference Sans Serif"/>
        </w:rPr>
      </w:pPr>
    </w:p>
    <w:p w14:paraId="711B3F77" w14:textId="348EC4A9" w:rsidR="00CC5EA0" w:rsidRPr="00366CC2" w:rsidRDefault="00CC5EA0" w:rsidP="00CC5EA0">
      <w:pPr>
        <w:rPr>
          <w:rFonts w:ascii="MS Reference Sans Serif" w:hAnsi="MS Reference Sans Serif"/>
        </w:rPr>
      </w:pPr>
      <w:r w:rsidRPr="00366CC2">
        <w:rPr>
          <w:rFonts w:ascii="MS Reference Sans Serif" w:hAnsi="MS Reference Sans Serif"/>
        </w:rPr>
        <w:t>In consideration of the response to the California Health Benefit Exchange (</w:t>
      </w:r>
      <w:r w:rsidR="00BD1D35" w:rsidRPr="00366CC2">
        <w:rPr>
          <w:rFonts w:ascii="MS Reference Sans Serif" w:hAnsi="MS Reference Sans Serif"/>
        </w:rPr>
        <w:t xml:space="preserve">Covered California) </w:t>
      </w:r>
      <w:r w:rsidRPr="00366CC2">
        <w:rPr>
          <w:rFonts w:ascii="MS Reference Sans Serif" w:hAnsi="MS Reference Sans Serif"/>
        </w:rPr>
        <w:t xml:space="preserve">Solicitation </w:t>
      </w:r>
      <w:r w:rsidR="00E84EF2">
        <w:rPr>
          <w:rFonts w:ascii="MS Reference Sans Serif" w:hAnsi="MS Reference Sans Serif"/>
        </w:rPr>
        <w:t>2015-21</w:t>
      </w:r>
      <w:r w:rsidRPr="00366CC2">
        <w:rPr>
          <w:rFonts w:ascii="MS Reference Sans Serif" w:hAnsi="MS Reference Sans Serif"/>
        </w:rPr>
        <w:t xml:space="preserve">, </w:t>
      </w:r>
      <w:r w:rsidR="00BD1D35" w:rsidRPr="00366CC2">
        <w:rPr>
          <w:rFonts w:ascii="MS Reference Sans Serif" w:hAnsi="MS Reference Sans Serif"/>
        </w:rPr>
        <w:t>Covered California</w:t>
      </w:r>
      <w:r w:rsidRPr="00366CC2">
        <w:rPr>
          <w:rFonts w:ascii="MS Reference Sans Serif" w:hAnsi="MS Reference Sans Serif"/>
        </w:rPr>
        <w:t xml:space="preserve"> announces its intent to award a contract to:</w:t>
      </w:r>
    </w:p>
    <w:p w14:paraId="3D5E9AD6" w14:textId="77777777" w:rsidR="00CC5EA0" w:rsidRPr="00366CC2" w:rsidRDefault="00CC5EA0" w:rsidP="00CC5EA0">
      <w:pPr>
        <w:rPr>
          <w:rFonts w:ascii="MS Reference Sans Serif" w:hAnsi="MS Reference Sans Serif"/>
        </w:rPr>
      </w:pPr>
    </w:p>
    <w:p w14:paraId="3A95138B" w14:textId="4041CE10" w:rsidR="00366CC2" w:rsidRDefault="00E84EF2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Bertko Actuarial Associates LLC</w:t>
      </w:r>
    </w:p>
    <w:p w14:paraId="1006F908" w14:textId="6E93B049" w:rsidR="00607C70" w:rsidRDefault="00E84EF2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888 Maple Street</w:t>
      </w:r>
    </w:p>
    <w:p w14:paraId="6E6A1B9F" w14:textId="45C459F4" w:rsidR="00607C70" w:rsidRPr="00366CC2" w:rsidRDefault="00E84EF2" w:rsidP="005E0A08">
      <w:pPr>
        <w:rPr>
          <w:rFonts w:ascii="MS Reference Sans Serif" w:hAnsi="MS Reference Sans Serif"/>
          <w:b/>
        </w:rPr>
      </w:pPr>
      <w:r>
        <w:rPr>
          <w:rFonts w:ascii="MS Reference Sans Serif" w:hAnsi="MS Reference Sans Serif"/>
          <w:b/>
        </w:rPr>
        <w:t>Pacific Grove, CA  93950</w:t>
      </w:r>
    </w:p>
    <w:p w14:paraId="4A113B91" w14:textId="77777777" w:rsidR="00CC5EA0" w:rsidRPr="00366CC2" w:rsidRDefault="00CC5EA0" w:rsidP="00876851">
      <w:pPr>
        <w:jc w:val="center"/>
        <w:rPr>
          <w:rFonts w:ascii="MS Reference Sans Serif" w:hAnsi="MS Reference Sans Serif"/>
        </w:rPr>
      </w:pPr>
    </w:p>
    <w:p w14:paraId="1226FBBA" w14:textId="08CB08EF" w:rsidR="00CC5EA0" w:rsidRPr="00366CC2" w:rsidRDefault="00CC5EA0" w:rsidP="00CC5EA0">
      <w:pPr>
        <w:rPr>
          <w:rFonts w:ascii="MS Reference Sans Serif" w:hAnsi="MS Reference Sans Serif"/>
        </w:rPr>
      </w:pPr>
      <w:r w:rsidRPr="00366CC2">
        <w:rPr>
          <w:rFonts w:ascii="MS Reference Sans Serif" w:hAnsi="MS Reference Sans Serif"/>
        </w:rPr>
        <w:lastRenderedPageBreak/>
        <w:t>There will be a five (5) work</w:t>
      </w:r>
      <w:r w:rsidR="005E0A08" w:rsidRPr="00366CC2">
        <w:rPr>
          <w:rFonts w:ascii="MS Reference Sans Serif" w:hAnsi="MS Reference Sans Serif"/>
        </w:rPr>
        <w:t xml:space="preserve">day period allowed for protest.  </w:t>
      </w:r>
      <w:r w:rsidRPr="00366CC2">
        <w:rPr>
          <w:rFonts w:ascii="MS Reference Sans Serif" w:hAnsi="MS Reference Sans Serif"/>
        </w:rPr>
        <w:t xml:space="preserve">The protest period commences on </w:t>
      </w:r>
      <w:r w:rsidR="00366CC2" w:rsidRPr="00366CC2">
        <w:rPr>
          <w:rFonts w:ascii="MS Reference Sans Serif" w:hAnsi="MS Reference Sans Serif"/>
        </w:rPr>
        <w:t xml:space="preserve">January </w:t>
      </w:r>
      <w:r w:rsidR="00E84EF2">
        <w:rPr>
          <w:rFonts w:ascii="MS Reference Sans Serif" w:hAnsi="MS Reference Sans Serif"/>
        </w:rPr>
        <w:t>29</w:t>
      </w:r>
      <w:r w:rsidR="00366CC2" w:rsidRPr="00366CC2">
        <w:rPr>
          <w:rFonts w:ascii="MS Reference Sans Serif" w:hAnsi="MS Reference Sans Serif"/>
        </w:rPr>
        <w:t>, 2016</w:t>
      </w:r>
      <w:r w:rsidR="00607C70">
        <w:rPr>
          <w:rFonts w:ascii="MS Reference Sans Serif" w:hAnsi="MS Reference Sans Serif"/>
        </w:rPr>
        <w:t>,</w:t>
      </w:r>
      <w:r w:rsidRPr="00366CC2">
        <w:rPr>
          <w:rFonts w:ascii="MS Reference Sans Serif" w:hAnsi="MS Reference Sans Serif"/>
        </w:rPr>
        <w:t xml:space="preserve"> and ends at 4:00 p.m. Pacific Standard Time on </w:t>
      </w:r>
      <w:r w:rsidR="00E84EF2">
        <w:rPr>
          <w:rFonts w:ascii="MS Reference Sans Serif" w:hAnsi="MS Reference Sans Serif"/>
        </w:rPr>
        <w:t>February 5</w:t>
      </w:r>
      <w:r w:rsidR="00366CC2" w:rsidRPr="00366CC2">
        <w:rPr>
          <w:rFonts w:ascii="MS Reference Sans Serif" w:hAnsi="MS Reference Sans Serif"/>
        </w:rPr>
        <w:t>, 2016</w:t>
      </w:r>
      <w:r w:rsidRPr="00366CC2">
        <w:rPr>
          <w:rFonts w:ascii="MS Reference Sans Serif" w:hAnsi="MS Reference Sans Serif"/>
        </w:rPr>
        <w:t xml:space="preserve">. </w:t>
      </w:r>
      <w:r w:rsidR="005E0A08" w:rsidRPr="00366CC2">
        <w:rPr>
          <w:rFonts w:ascii="MS Reference Sans Serif" w:hAnsi="MS Reference Sans Serif"/>
        </w:rPr>
        <w:t xml:space="preserve"> </w:t>
      </w:r>
      <w:r w:rsidRPr="00366CC2">
        <w:rPr>
          <w:rFonts w:ascii="MS Reference Sans Serif" w:hAnsi="MS Reference Sans Serif"/>
        </w:rPr>
        <w:t>Protests must be mailed or delivered to:</w:t>
      </w:r>
    </w:p>
    <w:p w14:paraId="3EC5EAD7" w14:textId="77777777" w:rsidR="005E0A08" w:rsidRPr="00366CC2" w:rsidRDefault="005E0A08" w:rsidP="00CC5EA0">
      <w:pPr>
        <w:rPr>
          <w:rFonts w:ascii="MS Reference Sans Serif" w:hAnsi="MS Reference Sans Serif"/>
        </w:rPr>
      </w:pPr>
    </w:p>
    <w:p w14:paraId="7C93BE12" w14:textId="77777777" w:rsidR="00CC5EA0" w:rsidRPr="00366CC2" w:rsidRDefault="00CC5EA0" w:rsidP="00CC5EA0">
      <w:pPr>
        <w:rPr>
          <w:rFonts w:ascii="MS Reference Sans Serif" w:hAnsi="MS Reference Sans Serif"/>
        </w:rPr>
      </w:pPr>
    </w:p>
    <w:p w14:paraId="4AEFBEE3" w14:textId="77777777" w:rsidR="00CC5EA0" w:rsidRPr="008B4C0E" w:rsidRDefault="00CC5EA0" w:rsidP="00CC5EA0">
      <w:pPr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California Health Benefit Exchange</w:t>
      </w:r>
    </w:p>
    <w:p w14:paraId="6A7AD82A" w14:textId="77777777" w:rsidR="00CC5EA0" w:rsidRPr="008B4C0E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 xml:space="preserve">Attention: </w:t>
      </w:r>
      <w:r>
        <w:rPr>
          <w:rFonts w:ascii="MS Reference Sans Serif" w:hAnsi="MS Reference Sans Serif"/>
        </w:rPr>
        <w:t>Peter V. Lee, Executive Director</w:t>
      </w:r>
    </w:p>
    <w:p w14:paraId="05C3AAF6" w14:textId="1A6E6556" w:rsidR="00CC5EA0" w:rsidRPr="008B4C0E" w:rsidRDefault="008E6973" w:rsidP="00CC5EA0">
      <w:pPr>
        <w:rPr>
          <w:rFonts w:ascii="MS Reference Sans Serif" w:hAnsi="MS Reference Sans Serif"/>
        </w:rPr>
      </w:pPr>
      <w:r>
        <w:rPr>
          <w:rFonts w:ascii="MS Reference Sans Serif" w:hAnsi="MS Reference Sans Serif"/>
        </w:rPr>
        <w:t>1601 Exposition Blvd.</w:t>
      </w:r>
    </w:p>
    <w:p w14:paraId="3E8261D4" w14:textId="5E0CD776" w:rsidR="00CC5EA0" w:rsidRPr="008B4C0E" w:rsidRDefault="00CC5EA0" w:rsidP="00CC5EA0">
      <w:pPr>
        <w:rPr>
          <w:rFonts w:ascii="MS Reference Sans Serif" w:hAnsi="MS Reference Sans Serif"/>
        </w:rPr>
      </w:pPr>
      <w:r w:rsidRPr="008B4C0E">
        <w:rPr>
          <w:rFonts w:ascii="MS Reference Sans Serif" w:hAnsi="MS Reference Sans Serif"/>
        </w:rPr>
        <w:t xml:space="preserve">Sacramento, CA </w:t>
      </w:r>
      <w:r w:rsidR="008E6973">
        <w:rPr>
          <w:rFonts w:ascii="MS Reference Sans Serif" w:hAnsi="MS Reference Sans Serif"/>
        </w:rPr>
        <w:t>95815</w:t>
      </w:r>
    </w:p>
    <w:p w14:paraId="1410C129" w14:textId="74482F8A" w:rsidR="003F3A99" w:rsidRPr="00EA75B4" w:rsidRDefault="003F3A99" w:rsidP="00CC5EA0">
      <w:pPr>
        <w:pStyle w:val="Pa0"/>
        <w:tabs>
          <w:tab w:val="left" w:pos="540"/>
        </w:tabs>
        <w:spacing w:line="276" w:lineRule="auto"/>
        <w:ind w:left="90" w:hanging="90"/>
        <w:rPr>
          <w:rFonts w:ascii="Arial" w:hAnsi="Arial" w:cs="Arial"/>
          <w:sz w:val="22"/>
          <w:szCs w:val="22"/>
        </w:rPr>
      </w:pPr>
    </w:p>
    <w:sectPr w:rsidR="003F3A99" w:rsidRPr="00EA75B4" w:rsidSect="00CC5EA0">
      <w:footerReference w:type="default" r:id="rId15"/>
      <w:headerReference w:type="first" r:id="rId16"/>
      <w:footerReference w:type="first" r:id="rId17"/>
      <w:type w:val="continuous"/>
      <w:pgSz w:w="12240" w:h="15840" w:code="1"/>
      <w:pgMar w:top="1440" w:right="1152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09C52" w14:textId="77777777" w:rsidR="00FA70A8" w:rsidRDefault="00FA70A8" w:rsidP="001E7DF9">
      <w:r>
        <w:separator/>
      </w:r>
    </w:p>
  </w:endnote>
  <w:endnote w:type="continuationSeparator" w:id="0">
    <w:p w14:paraId="74D2B13E" w14:textId="77777777" w:rsidR="00FA70A8" w:rsidRDefault="00FA70A8" w:rsidP="001E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46534" w14:textId="77777777" w:rsidR="00C70C1D" w:rsidRPr="0065103B" w:rsidRDefault="00C70C1D" w:rsidP="00250DCF">
    <w:pPr>
      <w:pStyle w:val="Footer"/>
      <w:framePr w:wrap="around" w:vAnchor="text" w:hAnchor="page" w:x="11521" w:y="241"/>
      <w:jc w:val="right"/>
      <w:rPr>
        <w:rStyle w:val="PageNumber"/>
        <w:rFonts w:ascii="Arial" w:hAnsi="Arial"/>
      </w:rPr>
    </w:pPr>
    <w:r w:rsidRPr="0065103B">
      <w:rPr>
        <w:rStyle w:val="PageNumber"/>
        <w:rFonts w:ascii="Arial" w:hAnsi="Arial"/>
      </w:rPr>
      <w:fldChar w:fldCharType="begin"/>
    </w:r>
    <w:r w:rsidRPr="0065103B">
      <w:rPr>
        <w:rStyle w:val="PageNumber"/>
        <w:rFonts w:ascii="Arial" w:hAnsi="Arial"/>
      </w:rPr>
      <w:instrText xml:space="preserve">PAGE  </w:instrText>
    </w:r>
    <w:r w:rsidRPr="0065103B"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2</w:t>
    </w:r>
    <w:r w:rsidRPr="0065103B">
      <w:rPr>
        <w:rStyle w:val="PageNumber"/>
        <w:rFonts w:ascii="Arial" w:hAnsi="Arial"/>
      </w:rPr>
      <w:fldChar w:fldCharType="end"/>
    </w:r>
  </w:p>
  <w:p w14:paraId="469B7C3E" w14:textId="77777777" w:rsidR="00C70C1D" w:rsidRDefault="00C70C1D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64384" behindDoc="1" locked="0" layoutInCell="1" allowOverlap="1" wp14:anchorId="7CDF11D5" wp14:editId="14BC0627">
          <wp:simplePos x="0" y="0"/>
          <wp:positionH relativeFrom="column">
            <wp:posOffset>-914400</wp:posOffset>
          </wp:positionH>
          <wp:positionV relativeFrom="paragraph">
            <wp:posOffset>-1104900</wp:posOffset>
          </wp:positionV>
          <wp:extent cx="7772400" cy="173126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312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0454F" w14:textId="5C98ACE3" w:rsidR="00C70C1D" w:rsidRDefault="00767A26" w:rsidP="0065103B">
    <w:pPr>
      <w:pStyle w:val="Footer"/>
      <w:tabs>
        <w:tab w:val="clear" w:pos="4320"/>
        <w:tab w:val="clear" w:pos="8640"/>
        <w:tab w:val="left" w:pos="6453"/>
      </w:tabs>
      <w:ind w:right="360"/>
    </w:pPr>
    <w:r>
      <w:rPr>
        <w:noProof/>
      </w:rPr>
      <w:drawing>
        <wp:anchor distT="0" distB="0" distL="114300" distR="114300" simplePos="0" relativeHeight="251684864" behindDoc="0" locked="0" layoutInCell="1" allowOverlap="1" wp14:anchorId="522813DB" wp14:editId="0814404F">
          <wp:simplePos x="0" y="0"/>
          <wp:positionH relativeFrom="column">
            <wp:posOffset>-904875</wp:posOffset>
          </wp:positionH>
          <wp:positionV relativeFrom="page">
            <wp:posOffset>9124950</wp:posOffset>
          </wp:positionV>
          <wp:extent cx="7753350" cy="914400"/>
          <wp:effectExtent l="0" t="0" r="0" b="0"/>
          <wp:wrapSquare wrapText="bothSides"/>
          <wp:docPr id="5" name="Picture 5" descr="letterhead foot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terhead foot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64671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EFE047" w14:textId="77777777" w:rsidR="0032289C" w:rsidRDefault="00BD1D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7BCA99" w14:textId="77777777" w:rsidR="0032289C" w:rsidRDefault="00E3237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2DC06" w14:textId="77777777" w:rsidR="0032289C" w:rsidRPr="00E21115" w:rsidRDefault="00BD1D35" w:rsidP="00316BE8">
    <w:pPr>
      <w:jc w:val="center"/>
      <w:rPr>
        <w:rFonts w:ascii="Microsoft Sans Serif" w:hAnsi="Microsoft Sans Serif" w:cs="Microsoft Sans Serif"/>
        <w:color w:val="365F91" w:themeColor="accent1" w:themeShade="BF"/>
        <w:sz w:val="20"/>
        <w:szCs w:val="20"/>
      </w:rPr>
    </w:pPr>
    <w:r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560 J Street • Suite 290</w:t>
    </w:r>
    <w:r w:rsidRPr="00E21115"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 xml:space="preserve"> • Sacramento, CA  </w:t>
    </w:r>
    <w:r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95814</w:t>
    </w:r>
  </w:p>
  <w:p w14:paraId="0B0FA8BA" w14:textId="77777777" w:rsidR="0032289C" w:rsidRPr="00E21115" w:rsidRDefault="00BD1D35" w:rsidP="00316BE8">
    <w:pPr>
      <w:jc w:val="center"/>
      <w:rPr>
        <w:rFonts w:ascii="Microsoft Sans Serif" w:hAnsi="Microsoft Sans Serif" w:cs="Microsoft Sans Serif"/>
        <w:color w:val="365F91" w:themeColor="accent1" w:themeShade="BF"/>
        <w:sz w:val="20"/>
        <w:szCs w:val="20"/>
      </w:rPr>
    </w:pPr>
    <w:r w:rsidRPr="00E21115">
      <w:rPr>
        <w:rFonts w:ascii="Microsoft Sans Serif" w:hAnsi="Microsoft Sans Serif" w:cs="Microsoft Sans Serif"/>
        <w:color w:val="365F91" w:themeColor="accent1" w:themeShade="BF"/>
        <w:sz w:val="20"/>
        <w:szCs w:val="20"/>
      </w:rPr>
      <w:t>www.healthexchange.ca.gov</w:t>
    </w:r>
  </w:p>
  <w:p w14:paraId="72C8932D" w14:textId="77777777" w:rsidR="0032289C" w:rsidRDefault="00E323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95D18" w14:textId="77777777" w:rsidR="00FA70A8" w:rsidRDefault="00FA70A8" w:rsidP="001E7DF9">
      <w:r>
        <w:separator/>
      </w:r>
    </w:p>
  </w:footnote>
  <w:footnote w:type="continuationSeparator" w:id="0">
    <w:p w14:paraId="506F2F23" w14:textId="77777777" w:rsidR="00FA70A8" w:rsidRDefault="00FA70A8" w:rsidP="001E7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8872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BBD108" w14:textId="77777777" w:rsidR="00020ACA" w:rsidRDefault="00020ACA">
        <w:pPr>
          <w:pStyle w:val="Header"/>
          <w:jc w:val="right"/>
        </w:pPr>
      </w:p>
      <w:p w14:paraId="592F14E3" w14:textId="77777777" w:rsidR="008A1A81" w:rsidRDefault="008A1A81">
        <w:pPr>
          <w:pStyle w:val="Header"/>
          <w:jc w:val="right"/>
          <w:rPr>
            <w:rFonts w:ascii="Arial" w:hAnsi="Arial" w:cs="Arial"/>
          </w:rPr>
        </w:pPr>
      </w:p>
      <w:p w14:paraId="41BB0034" w14:textId="084EFD7F" w:rsidR="007E011B" w:rsidRPr="007E011B" w:rsidRDefault="007E011B">
        <w:pPr>
          <w:pStyle w:val="Header"/>
          <w:jc w:val="right"/>
          <w:rPr>
            <w:rFonts w:ascii="Arial" w:hAnsi="Arial" w:cs="Arial"/>
          </w:rPr>
        </w:pPr>
        <w:r w:rsidRPr="007E011B">
          <w:rPr>
            <w:rFonts w:ascii="Arial" w:hAnsi="Arial" w:cs="Arial"/>
          </w:rPr>
          <w:fldChar w:fldCharType="begin"/>
        </w:r>
        <w:r w:rsidRPr="007E011B">
          <w:rPr>
            <w:rFonts w:ascii="Arial" w:hAnsi="Arial" w:cs="Arial"/>
          </w:rPr>
          <w:instrText xml:space="preserve"> DATE \@ "MMMM d, yyyy" </w:instrText>
        </w:r>
        <w:r w:rsidRPr="007E011B">
          <w:rPr>
            <w:rFonts w:ascii="Arial" w:hAnsi="Arial" w:cs="Arial"/>
          </w:rPr>
          <w:fldChar w:fldCharType="separate"/>
        </w:r>
        <w:r w:rsidR="00E32372">
          <w:rPr>
            <w:rFonts w:ascii="Arial" w:hAnsi="Arial" w:cs="Arial"/>
            <w:noProof/>
          </w:rPr>
          <w:t>January 29, 2016</w:t>
        </w:r>
        <w:r w:rsidRPr="007E011B">
          <w:rPr>
            <w:rFonts w:ascii="Arial" w:hAnsi="Arial" w:cs="Arial"/>
          </w:rPr>
          <w:fldChar w:fldCharType="end"/>
        </w:r>
      </w:p>
      <w:p w14:paraId="7E41266C" w14:textId="77777777" w:rsidR="008A1A81" w:rsidRDefault="008A1A81">
        <w:pPr>
          <w:pStyle w:val="Header"/>
          <w:jc w:val="right"/>
          <w:rPr>
            <w:rFonts w:ascii="Arial" w:hAnsi="Arial" w:cs="Arial"/>
            <w:noProof/>
          </w:rPr>
        </w:pPr>
        <w:r>
          <w:rPr>
            <w:rFonts w:ascii="Arial" w:hAnsi="Arial" w:cs="Arial"/>
          </w:rPr>
          <w:t xml:space="preserve">Page </w:t>
        </w:r>
        <w:r w:rsidR="007E011B" w:rsidRPr="007E011B">
          <w:rPr>
            <w:rFonts w:ascii="Arial" w:hAnsi="Arial" w:cs="Arial"/>
          </w:rPr>
          <w:fldChar w:fldCharType="begin"/>
        </w:r>
        <w:r w:rsidR="007E011B" w:rsidRPr="007E011B">
          <w:rPr>
            <w:rFonts w:ascii="Arial" w:hAnsi="Arial" w:cs="Arial"/>
          </w:rPr>
          <w:instrText xml:space="preserve"> PAGE   \* MERGEFORMAT </w:instrText>
        </w:r>
        <w:r w:rsidR="007E011B" w:rsidRPr="007E011B">
          <w:rPr>
            <w:rFonts w:ascii="Arial" w:hAnsi="Arial" w:cs="Arial"/>
          </w:rPr>
          <w:fldChar w:fldCharType="separate"/>
        </w:r>
        <w:r w:rsidR="00EA75B4">
          <w:rPr>
            <w:rFonts w:ascii="Arial" w:hAnsi="Arial" w:cs="Arial"/>
            <w:noProof/>
          </w:rPr>
          <w:t>2</w:t>
        </w:r>
        <w:r w:rsidR="007E011B" w:rsidRPr="007E011B">
          <w:rPr>
            <w:rFonts w:ascii="Arial" w:hAnsi="Arial" w:cs="Arial"/>
            <w:noProof/>
          </w:rPr>
          <w:fldChar w:fldCharType="end"/>
        </w:r>
      </w:p>
      <w:p w14:paraId="65A5831C" w14:textId="77777777" w:rsidR="005F4B10" w:rsidRDefault="005F4B10">
        <w:pPr>
          <w:pStyle w:val="Header"/>
          <w:jc w:val="right"/>
          <w:rPr>
            <w:rFonts w:ascii="Arial" w:hAnsi="Arial" w:cs="Arial"/>
            <w:noProof/>
          </w:rPr>
        </w:pPr>
      </w:p>
      <w:p w14:paraId="57FDBD63" w14:textId="77777777" w:rsidR="005F4B10" w:rsidRDefault="005F4B10">
        <w:pPr>
          <w:pStyle w:val="Header"/>
          <w:jc w:val="right"/>
          <w:rPr>
            <w:rFonts w:ascii="Arial" w:hAnsi="Arial" w:cs="Arial"/>
            <w:noProof/>
          </w:rPr>
        </w:pPr>
      </w:p>
      <w:p w14:paraId="78340886" w14:textId="77777777" w:rsidR="00D42919" w:rsidRDefault="00D42919">
        <w:pPr>
          <w:pStyle w:val="Header"/>
          <w:jc w:val="right"/>
          <w:rPr>
            <w:rFonts w:ascii="Arial" w:hAnsi="Arial" w:cs="Arial"/>
            <w:noProof/>
          </w:rPr>
        </w:pPr>
      </w:p>
      <w:p w14:paraId="519FE9CB" w14:textId="246BF4E6" w:rsidR="007E011B" w:rsidRDefault="00E32372">
        <w:pPr>
          <w:pStyle w:val="Header"/>
          <w:jc w:val="right"/>
        </w:pPr>
      </w:p>
    </w:sdtContent>
  </w:sdt>
  <w:p w14:paraId="14350E20" w14:textId="77777777" w:rsidR="00707959" w:rsidRDefault="0070795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E675E" w14:textId="3E4FB5EF" w:rsidR="00C70C1D" w:rsidRDefault="00844D64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5A9BB994" wp14:editId="68F6FBC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28445"/>
          <wp:effectExtent l="0" t="0" r="0" b="0"/>
          <wp:wrapThrough wrapText="bothSides">
            <wp:wrapPolygon edited="0">
              <wp:start x="0" y="0"/>
              <wp:lineTo x="0" y="21268"/>
              <wp:lineTo x="21547" y="21268"/>
              <wp:lineTo x="2154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offic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2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71AD7" w14:textId="77777777" w:rsidR="0032289C" w:rsidRPr="00047702" w:rsidRDefault="00BD1D35" w:rsidP="00F5420D">
    <w:pPr>
      <w:ind w:left="720" w:firstLine="720"/>
      <w:rPr>
        <w:rFonts w:ascii="Microsoft Sans Serif" w:hAnsi="Microsoft Sans Serif" w:cs="Microsoft Sans Serif"/>
        <w:b/>
        <w:color w:val="365F91" w:themeColor="accent1" w:themeShade="BF"/>
        <w:sz w:val="48"/>
        <w:szCs w:val="48"/>
      </w:rPr>
    </w:pPr>
    <w:r w:rsidRPr="00047702">
      <w:rPr>
        <w:rFonts w:ascii="Microsoft Sans Serif" w:hAnsi="Microsoft Sans Serif" w:cs="Microsoft Sans Serif"/>
        <w:noProof/>
        <w:color w:val="365F91" w:themeColor="accent1" w:themeShade="BF"/>
        <w:sz w:val="48"/>
        <w:szCs w:val="48"/>
      </w:rPr>
      <w:drawing>
        <wp:anchor distT="0" distB="0" distL="114300" distR="114300" simplePos="0" relativeHeight="251683840" behindDoc="0" locked="0" layoutInCell="1" allowOverlap="1" wp14:anchorId="3EE0B6DA" wp14:editId="4DD39D6A">
          <wp:simplePos x="0" y="0"/>
          <wp:positionH relativeFrom="column">
            <wp:posOffset>-523875</wp:posOffset>
          </wp:positionH>
          <wp:positionV relativeFrom="paragraph">
            <wp:posOffset>19050</wp:posOffset>
          </wp:positionV>
          <wp:extent cx="1002030" cy="1009650"/>
          <wp:effectExtent l="0" t="0" r="7620" b="0"/>
          <wp:wrapNone/>
          <wp:docPr id="2" name="il_fi" descr="http://t2.gstatic.com/images?q=tbn:ANd9GcTgl3ARjrkK231UKqGsr0HpSighskRa9JLOY1hpe6NDu1ZfULxrTA&amp;t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t2.gstatic.com/images?q=tbn:ANd9GcTgl3ARjrkK231UKqGsr0HpSighskRa9JLOY1hpe6NDu1ZfULxrTA&amp;t=1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47702">
      <w:rPr>
        <w:rFonts w:ascii="Microsoft Sans Serif" w:hAnsi="Microsoft Sans Serif" w:cs="Microsoft Sans Serif"/>
        <w:b/>
        <w:color w:val="365F91" w:themeColor="accent1" w:themeShade="BF"/>
        <w:sz w:val="48"/>
        <w:szCs w:val="48"/>
      </w:rPr>
      <w:t>California Health Benefit Exchange</w:t>
    </w:r>
  </w:p>
  <w:p w14:paraId="278D8C43" w14:textId="77777777" w:rsidR="0032289C" w:rsidRPr="007D3C72" w:rsidRDefault="00E32372" w:rsidP="00F5420D">
    <w:pPr>
      <w:ind w:left="720" w:firstLine="720"/>
      <w:rPr>
        <w:rFonts w:ascii="Arial" w:hAnsi="Arial" w:cs="Arial"/>
        <w:b/>
        <w:color w:val="365F91" w:themeColor="accent1" w:themeShade="BF"/>
        <w:sz w:val="22"/>
        <w:szCs w:val="22"/>
      </w:rPr>
    </w:pPr>
  </w:p>
  <w:p w14:paraId="7C4ABE3A" w14:textId="77777777" w:rsidR="0032289C" w:rsidRPr="00047702" w:rsidRDefault="00BD1D35" w:rsidP="00F5420D">
    <w:pPr>
      <w:ind w:left="720" w:firstLine="720"/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</w:pP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 xml:space="preserve"> 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>Board Members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</w:r>
    <w:r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ab/>
      <w:t>E</w:t>
    </w:r>
    <w:r w:rsidRPr="00047702">
      <w:rPr>
        <w:rFonts w:ascii="Microsoft Sans Serif" w:hAnsi="Microsoft Sans Serif" w:cs="Microsoft Sans Serif"/>
        <w:b/>
        <w:color w:val="365F91" w:themeColor="accent1" w:themeShade="BF"/>
        <w:sz w:val="22"/>
        <w:szCs w:val="22"/>
      </w:rPr>
      <w:t>xecutive Director</w:t>
    </w:r>
  </w:p>
  <w:p w14:paraId="5A70B9BE" w14:textId="77777777" w:rsidR="0032289C" w:rsidRPr="00047702" w:rsidRDefault="00BD1D35" w:rsidP="00F5420D">
    <w:pPr>
      <w:rPr>
        <w:rFonts w:ascii="Microsoft Sans Serif" w:hAnsi="Microsoft Sans Serif" w:cs="Microsoft Sans Serif"/>
        <w:color w:val="365F91" w:themeColor="accent1" w:themeShade="BF"/>
        <w:sz w:val="18"/>
        <w:szCs w:val="18"/>
      </w:rPr>
    </w:pP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     </w:t>
    </w:r>
    <w:r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 xml:space="preserve"> Diana S. Dooley, Chair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 Peter V. Lee</w:t>
    </w:r>
  </w:p>
  <w:p w14:paraId="3192A5D6" w14:textId="77777777" w:rsidR="0032289C" w:rsidRPr="00047702" w:rsidRDefault="00BD1D35" w:rsidP="00F5420D">
    <w:pPr>
      <w:rPr>
        <w:rFonts w:ascii="Microsoft Sans Serif" w:hAnsi="Microsoft Sans Serif" w:cs="Microsoft Sans Serif"/>
        <w:color w:val="365F91" w:themeColor="accent1" w:themeShade="BF"/>
        <w:sz w:val="18"/>
        <w:szCs w:val="18"/>
      </w:rPr>
    </w:pP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Kimberly Belshé       Paul Fearer                                                                                                                          </w:t>
    </w:r>
    <w:r w:rsidRPr="00047702">
      <w:rPr>
        <w:rFonts w:ascii="Microsoft Sans Serif" w:hAnsi="Microsoft Sans Serif" w:cs="Microsoft Sans Serif"/>
        <w:color w:val="365F91" w:themeColor="accent1" w:themeShade="BF"/>
        <w:sz w:val="18"/>
        <w:szCs w:val="18"/>
      </w:rPr>
      <w:tab/>
      <w:t xml:space="preserve">       Susan Kennedy       Robert Ross, MD</w:t>
    </w:r>
  </w:p>
  <w:p w14:paraId="61F0C73A" w14:textId="77777777" w:rsidR="0032289C" w:rsidRDefault="00E32372" w:rsidP="00FF3ADA">
    <w:pPr>
      <w:rPr>
        <w:rFonts w:ascii="Arial" w:hAnsi="Arial" w:cs="Arial"/>
        <w:color w:val="003399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51DA"/>
    <w:multiLevelType w:val="hybridMultilevel"/>
    <w:tmpl w:val="DBD87E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86C96"/>
    <w:multiLevelType w:val="hybridMultilevel"/>
    <w:tmpl w:val="921CAC58"/>
    <w:lvl w:ilvl="0" w:tplc="E634ECD6">
      <w:start w:val="1"/>
      <w:numFmt w:val="lowerLetter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F5C"/>
    <w:rsid w:val="00020ACA"/>
    <w:rsid w:val="000421FE"/>
    <w:rsid w:val="00082A50"/>
    <w:rsid w:val="000C2A24"/>
    <w:rsid w:val="000C77A8"/>
    <w:rsid w:val="0011591C"/>
    <w:rsid w:val="00176188"/>
    <w:rsid w:val="001849D6"/>
    <w:rsid w:val="00194B15"/>
    <w:rsid w:val="001C41CD"/>
    <w:rsid w:val="001D098C"/>
    <w:rsid w:val="001E7DF9"/>
    <w:rsid w:val="00222B99"/>
    <w:rsid w:val="00235222"/>
    <w:rsid w:val="00241FA3"/>
    <w:rsid w:val="00250DCF"/>
    <w:rsid w:val="002616F2"/>
    <w:rsid w:val="00277511"/>
    <w:rsid w:val="002A753F"/>
    <w:rsid w:val="002D215B"/>
    <w:rsid w:val="002D618E"/>
    <w:rsid w:val="002E1105"/>
    <w:rsid w:val="002E1BF6"/>
    <w:rsid w:val="002E3C08"/>
    <w:rsid w:val="002F0D36"/>
    <w:rsid w:val="00366CC2"/>
    <w:rsid w:val="003867B7"/>
    <w:rsid w:val="00394463"/>
    <w:rsid w:val="003F3A99"/>
    <w:rsid w:val="00527CAD"/>
    <w:rsid w:val="005B5553"/>
    <w:rsid w:val="005D16E5"/>
    <w:rsid w:val="005E09A2"/>
    <w:rsid w:val="005E0A08"/>
    <w:rsid w:val="005F4B10"/>
    <w:rsid w:val="00607C70"/>
    <w:rsid w:val="00641962"/>
    <w:rsid w:val="00642C9A"/>
    <w:rsid w:val="0065103B"/>
    <w:rsid w:val="00674758"/>
    <w:rsid w:val="00707959"/>
    <w:rsid w:val="00714EF3"/>
    <w:rsid w:val="00751220"/>
    <w:rsid w:val="0075662C"/>
    <w:rsid w:val="00767A26"/>
    <w:rsid w:val="007A79D4"/>
    <w:rsid w:val="007B77BB"/>
    <w:rsid w:val="007E011B"/>
    <w:rsid w:val="00844D64"/>
    <w:rsid w:val="00876851"/>
    <w:rsid w:val="008921C8"/>
    <w:rsid w:val="008A1A81"/>
    <w:rsid w:val="008C0886"/>
    <w:rsid w:val="008C67E4"/>
    <w:rsid w:val="008E6973"/>
    <w:rsid w:val="00901775"/>
    <w:rsid w:val="009E3A56"/>
    <w:rsid w:val="009F7C4F"/>
    <w:rsid w:val="00A17F8F"/>
    <w:rsid w:val="00A84714"/>
    <w:rsid w:val="00A977EE"/>
    <w:rsid w:val="00B10964"/>
    <w:rsid w:val="00B46F5C"/>
    <w:rsid w:val="00BB0659"/>
    <w:rsid w:val="00BC4838"/>
    <w:rsid w:val="00BD1D35"/>
    <w:rsid w:val="00C34E74"/>
    <w:rsid w:val="00C4149A"/>
    <w:rsid w:val="00C70C1D"/>
    <w:rsid w:val="00CC51C6"/>
    <w:rsid w:val="00CC5EA0"/>
    <w:rsid w:val="00CE6274"/>
    <w:rsid w:val="00D028D7"/>
    <w:rsid w:val="00D261E2"/>
    <w:rsid w:val="00D42919"/>
    <w:rsid w:val="00D727F9"/>
    <w:rsid w:val="00D83C39"/>
    <w:rsid w:val="00D91DE3"/>
    <w:rsid w:val="00DA69C2"/>
    <w:rsid w:val="00DB7463"/>
    <w:rsid w:val="00DC321A"/>
    <w:rsid w:val="00DC59B5"/>
    <w:rsid w:val="00E15FAA"/>
    <w:rsid w:val="00E32372"/>
    <w:rsid w:val="00E61F03"/>
    <w:rsid w:val="00E84EF2"/>
    <w:rsid w:val="00E85FAD"/>
    <w:rsid w:val="00EA75B4"/>
    <w:rsid w:val="00EF4524"/>
    <w:rsid w:val="00EF59A9"/>
    <w:rsid w:val="00F12BFF"/>
    <w:rsid w:val="00F510B5"/>
    <w:rsid w:val="00FA70A8"/>
    <w:rsid w:val="00FB190A"/>
    <w:rsid w:val="00FE00FA"/>
    <w:rsid w:val="00FE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AEAC4B2"/>
  <w14:defaultImageDpi w14:val="300"/>
  <w15:docId w15:val="{13DC7321-A966-48CE-8034-2CEEFC99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D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DF9"/>
  </w:style>
  <w:style w:type="paragraph" w:styleId="Footer">
    <w:name w:val="footer"/>
    <w:basedOn w:val="Normal"/>
    <w:link w:val="FooterChar"/>
    <w:uiPriority w:val="99"/>
    <w:unhideWhenUsed/>
    <w:rsid w:val="001E7D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DF9"/>
  </w:style>
  <w:style w:type="paragraph" w:styleId="NormalWeb">
    <w:name w:val="Normal (Web)"/>
    <w:basedOn w:val="Normal"/>
    <w:uiPriority w:val="99"/>
    <w:unhideWhenUsed/>
    <w:rsid w:val="001E7D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0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0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5103B"/>
  </w:style>
  <w:style w:type="character" w:customStyle="1" w:styleId="A0">
    <w:name w:val="A0"/>
    <w:uiPriority w:val="99"/>
    <w:rsid w:val="00F510B5"/>
    <w:rPr>
      <w:rFonts w:cs="Open Sans"/>
      <w:color w:val="221E1F"/>
      <w:sz w:val="20"/>
      <w:szCs w:val="20"/>
    </w:rPr>
  </w:style>
  <w:style w:type="paragraph" w:customStyle="1" w:styleId="Pa0">
    <w:name w:val="Pa0"/>
    <w:basedOn w:val="Normal"/>
    <w:next w:val="Normal"/>
    <w:uiPriority w:val="99"/>
    <w:rsid w:val="00F510B5"/>
    <w:pPr>
      <w:widowControl w:val="0"/>
      <w:autoSpaceDE w:val="0"/>
      <w:autoSpaceDN w:val="0"/>
      <w:adjustRightInd w:val="0"/>
      <w:spacing w:line="241" w:lineRule="atLeast"/>
    </w:pPr>
    <w:rPr>
      <w:rFonts w:ascii="Open Sans" w:hAnsi="Open Sans" w:cs="Times New Roman"/>
    </w:rPr>
  </w:style>
  <w:style w:type="paragraph" w:customStyle="1" w:styleId="Default">
    <w:name w:val="Default"/>
    <w:rsid w:val="00D727F9"/>
    <w:pPr>
      <w:widowControl w:val="0"/>
      <w:autoSpaceDE w:val="0"/>
      <w:autoSpaceDN w:val="0"/>
      <w:adjustRightInd w:val="0"/>
    </w:pPr>
    <w:rPr>
      <w:rFonts w:ascii="Open Sans" w:hAnsi="Open Sans" w:cs="Open San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3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http://t2.gstatic.com/images?q=tbn:ANd9GcTgl3ARjrkK231UKqGsr0HpSighskRa9JLOY1hpe6NDu1ZfULxrTA&amp;t=1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owe\Desktop\Media%20Kit%20Templates%20-%20Scott\CC%20Press%20Release%20Template-0228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069E8B-38DD-4200-BADC-923F0C3B4872}">
  <ds:schemaRefs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696EBBB-F941-4A5B-9EF6-41DFB0098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8BF1FB-E747-4FA0-9CE8-DCC569DC8D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BE7BD8-43F4-40C0-B8A1-F8D3B1C73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 Press Release Template-022813</Template>
  <TotalTime>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DHCS and CDPH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Howe, Scott (Covered CA)</dc:creator>
  <cp:lastModifiedBy>Noun, Sophy (CoveredCA)</cp:lastModifiedBy>
  <cp:revision>2</cp:revision>
  <cp:lastPrinted>2014-08-06T15:46:00Z</cp:lastPrinted>
  <dcterms:created xsi:type="dcterms:W3CDTF">2016-01-29T22:05:00Z</dcterms:created>
  <dcterms:modified xsi:type="dcterms:W3CDTF">2016-01-29T22:05:00Z</dcterms:modified>
</cp:coreProperties>
</file>